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38E8" w:rsidRDefault="002438E8" w:rsidP="004E4D18">
      <w:pPr>
        <w:jc w:val="both"/>
        <w:rPr>
          <w:rFonts w:ascii="Times New Roman" w:hAnsi="Times New Roman"/>
          <w:b/>
          <w:sz w:val="24"/>
          <w:szCs w:val="24"/>
        </w:rPr>
      </w:pPr>
      <w:r w:rsidRPr="006D4CA0">
        <w:rPr>
          <w:noProof/>
          <w:lang w:val="es-ES" w:eastAsia="es-E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Imagen 1" o:spid="_x0000_i1025" type="#_x0000_t75" style="width:395.25pt;height:549pt;visibility:visible">
            <v:imagedata r:id="rId5" o:title=""/>
          </v:shape>
        </w:pict>
      </w:r>
    </w:p>
    <w:p w:rsidR="002438E8" w:rsidRDefault="002438E8" w:rsidP="004E4D18">
      <w:pPr>
        <w:jc w:val="both"/>
        <w:rPr>
          <w:rFonts w:ascii="Times New Roman" w:hAnsi="Times New Roman"/>
          <w:b/>
          <w:sz w:val="24"/>
          <w:szCs w:val="24"/>
        </w:rPr>
      </w:pPr>
    </w:p>
    <w:p w:rsidR="002438E8" w:rsidRDefault="002438E8" w:rsidP="004E4D18">
      <w:pPr>
        <w:jc w:val="both"/>
        <w:rPr>
          <w:rFonts w:ascii="Times New Roman" w:hAnsi="Times New Roman"/>
          <w:b/>
          <w:sz w:val="24"/>
          <w:szCs w:val="24"/>
        </w:rPr>
      </w:pPr>
    </w:p>
    <w:p w:rsidR="002438E8" w:rsidRDefault="002438E8" w:rsidP="004E4D18">
      <w:pPr>
        <w:jc w:val="both"/>
        <w:rPr>
          <w:rFonts w:ascii="Times New Roman" w:hAnsi="Times New Roman"/>
          <w:b/>
          <w:sz w:val="24"/>
          <w:szCs w:val="24"/>
        </w:rPr>
      </w:pPr>
    </w:p>
    <w:p w:rsidR="002438E8" w:rsidRDefault="002438E8" w:rsidP="004E4D18">
      <w:pPr>
        <w:jc w:val="both"/>
        <w:rPr>
          <w:rFonts w:ascii="Times New Roman" w:hAnsi="Times New Roman"/>
          <w:b/>
          <w:sz w:val="24"/>
          <w:szCs w:val="24"/>
        </w:rPr>
      </w:pPr>
    </w:p>
    <w:p w:rsidR="002438E8" w:rsidRPr="004E4D18" w:rsidRDefault="002438E8" w:rsidP="004E4D18">
      <w:pPr>
        <w:jc w:val="both"/>
        <w:rPr>
          <w:rFonts w:ascii="Times New Roman" w:hAnsi="Times New Roman"/>
          <w:b/>
          <w:sz w:val="24"/>
          <w:szCs w:val="24"/>
        </w:rPr>
      </w:pPr>
      <w:r w:rsidRPr="004E4D18">
        <w:rPr>
          <w:rFonts w:ascii="Times New Roman" w:hAnsi="Times New Roman"/>
          <w:b/>
          <w:sz w:val="24"/>
          <w:szCs w:val="24"/>
        </w:rPr>
        <w:t>II CONFERENCIA DE CENTROS DE SALUD MENTAL. 19 DE DICIEMBRE 2017. Salón de Actos. Hospital 12 de Octubre. Madrid.</w:t>
      </w:r>
    </w:p>
    <w:p w:rsidR="002438E8" w:rsidRPr="004E4D18" w:rsidRDefault="002438E8" w:rsidP="004E4D18">
      <w:pPr>
        <w:jc w:val="both"/>
        <w:rPr>
          <w:rFonts w:ascii="Times New Roman" w:hAnsi="Times New Roman"/>
          <w:color w:val="545454"/>
          <w:sz w:val="24"/>
          <w:szCs w:val="24"/>
        </w:rPr>
      </w:pPr>
      <w:r w:rsidRPr="004E4D18">
        <w:rPr>
          <w:rFonts w:ascii="Times New Roman" w:hAnsi="Times New Roman"/>
          <w:b/>
          <w:color w:val="0000FF"/>
          <w:sz w:val="24"/>
          <w:szCs w:val="24"/>
        </w:rPr>
        <w:t>http://2conferenciacsm.foroactivo.com</w:t>
      </w:r>
    </w:p>
    <w:p w:rsidR="002438E8" w:rsidRPr="004E4D18" w:rsidRDefault="002438E8" w:rsidP="004E4D18">
      <w:pPr>
        <w:jc w:val="both"/>
        <w:rPr>
          <w:rFonts w:ascii="Times New Roman" w:hAnsi="Times New Roman"/>
          <w:sz w:val="24"/>
          <w:szCs w:val="24"/>
        </w:rPr>
      </w:pPr>
    </w:p>
    <w:p w:rsidR="002438E8" w:rsidRDefault="002438E8" w:rsidP="004E4D18">
      <w:pPr>
        <w:jc w:val="both"/>
        <w:rPr>
          <w:rFonts w:ascii="Times New Roman" w:hAnsi="Times New Roman"/>
          <w:sz w:val="24"/>
          <w:szCs w:val="24"/>
        </w:rPr>
      </w:pPr>
      <w:r w:rsidRPr="004E4D18">
        <w:rPr>
          <w:rFonts w:ascii="Times New Roman" w:hAnsi="Times New Roman"/>
          <w:sz w:val="24"/>
          <w:szCs w:val="24"/>
        </w:rPr>
        <w:t xml:space="preserve"> La II Conferencia de Centros de Salud Mental quiere continuar con la puesta al día del papel de los Centros de Salud Mental iniciado en la I Conferencia del año pasado, recogiendo y desarrollando aspectos concretos que se empezaron a abordar en aquella. </w:t>
      </w:r>
    </w:p>
    <w:p w:rsidR="002438E8" w:rsidRPr="004E4D18" w:rsidRDefault="002438E8" w:rsidP="00F539FC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Pr="004E4D18">
        <w:rPr>
          <w:rFonts w:ascii="Times New Roman" w:hAnsi="Times New Roman"/>
          <w:sz w:val="24"/>
          <w:szCs w:val="24"/>
        </w:rPr>
        <w:t>Este año,</w:t>
      </w:r>
      <w:r>
        <w:rPr>
          <w:rFonts w:ascii="Times New Roman" w:hAnsi="Times New Roman"/>
          <w:sz w:val="24"/>
          <w:szCs w:val="24"/>
        </w:rPr>
        <w:t xml:space="preserve"> l</w:t>
      </w:r>
      <w:r w:rsidRPr="004E4D18">
        <w:rPr>
          <w:rFonts w:ascii="Times New Roman" w:hAnsi="Times New Roman"/>
          <w:sz w:val="24"/>
          <w:szCs w:val="24"/>
        </w:rPr>
        <w:t>a Conferencia se estructura en tres mesas-debate</w:t>
      </w:r>
      <w:r>
        <w:rPr>
          <w:rFonts w:ascii="Times New Roman" w:hAnsi="Times New Roman"/>
          <w:sz w:val="24"/>
          <w:szCs w:val="24"/>
        </w:rPr>
        <w:t xml:space="preserve"> que hemos llamado: Indicadores (fijar </w:t>
      </w:r>
      <w:r w:rsidRPr="004E4D18">
        <w:rPr>
          <w:rFonts w:ascii="Times New Roman" w:hAnsi="Times New Roman"/>
          <w:sz w:val="24"/>
          <w:szCs w:val="24"/>
        </w:rPr>
        <w:t>los criterios de evaluación de la a</w:t>
      </w:r>
      <w:r>
        <w:rPr>
          <w:rFonts w:ascii="Times New Roman" w:hAnsi="Times New Roman"/>
          <w:sz w:val="24"/>
          <w:szCs w:val="24"/>
        </w:rPr>
        <w:t>ctividad realizada por los CSMs</w:t>
      </w:r>
      <w:r w:rsidRPr="004E4D18">
        <w:rPr>
          <w:rFonts w:ascii="Times New Roman" w:hAnsi="Times New Roman"/>
          <w:sz w:val="24"/>
          <w:szCs w:val="24"/>
        </w:rPr>
        <w:t xml:space="preserve"> para proponer su inclusión en el cuadro de mandos de las gerencias hospitalarias y su incorpo</w:t>
      </w:r>
      <w:r>
        <w:rPr>
          <w:rFonts w:ascii="Times New Roman" w:hAnsi="Times New Roman"/>
          <w:sz w:val="24"/>
          <w:szCs w:val="24"/>
        </w:rPr>
        <w:t>ración a los contratos programa</w:t>
      </w:r>
      <w:r w:rsidRPr="00A94F1F">
        <w:rPr>
          <w:rFonts w:ascii="Times New Roman" w:hAnsi="Times New Roman"/>
          <w:sz w:val="24"/>
          <w:szCs w:val="24"/>
        </w:rPr>
        <w:t>);</w:t>
      </w:r>
      <w:r>
        <w:rPr>
          <w:rFonts w:ascii="Times New Roman" w:hAnsi="Times New Roman"/>
          <w:sz w:val="24"/>
          <w:szCs w:val="24"/>
        </w:rPr>
        <w:t xml:space="preserve"> Buenas prácticas en salud mental: el manejo de lo legal y otras, y </w:t>
      </w:r>
      <w:r w:rsidRPr="00A94F1F">
        <w:rPr>
          <w:rFonts w:ascii="Times New Roman" w:hAnsi="Times New Roman"/>
          <w:sz w:val="24"/>
          <w:szCs w:val="24"/>
        </w:rPr>
        <w:t>Las Int</w:t>
      </w:r>
      <w:r>
        <w:rPr>
          <w:rFonts w:ascii="Times New Roman" w:hAnsi="Times New Roman"/>
          <w:sz w:val="24"/>
          <w:szCs w:val="24"/>
        </w:rPr>
        <w:t>ervenciones Grupales en los CSM</w:t>
      </w:r>
      <w:r w:rsidRPr="00A94F1F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Cada Mesa-Debate constará de 1 coordinador</w:t>
      </w:r>
      <w:r w:rsidRPr="004E4D18">
        <w:rPr>
          <w:rFonts w:ascii="Times New Roman" w:hAnsi="Times New Roman"/>
          <w:sz w:val="24"/>
          <w:szCs w:val="24"/>
        </w:rPr>
        <w:t xml:space="preserve"> y 4 o 5 discusores que debatirán los aspectos concretos de cada una de ellas, que han sido previamente trabajados y debatidos en una plataforma on-line  participativa y abierta a todos os profesionales, creada a tal efecto, cuyo link es:</w:t>
      </w:r>
      <w:r w:rsidRPr="004E4D18">
        <w:rPr>
          <w:rFonts w:ascii="Times New Roman" w:hAnsi="Times New Roman"/>
          <w:color w:val="373737"/>
          <w:sz w:val="24"/>
          <w:szCs w:val="24"/>
        </w:rPr>
        <w:t xml:space="preserve"> </w:t>
      </w:r>
      <w:hyperlink r:id="rId6" w:history="1">
        <w:r w:rsidRPr="004E4D18">
          <w:rPr>
            <w:rStyle w:val="Hyperlink"/>
            <w:b/>
            <w:sz w:val="24"/>
            <w:szCs w:val="24"/>
          </w:rPr>
          <w:t>http://2conferenciacsm.foroactivo.com</w:t>
        </w:r>
      </w:hyperlink>
      <w:r w:rsidRPr="004E4D18">
        <w:rPr>
          <w:rFonts w:ascii="Times New Roman" w:hAnsi="Times New Roman"/>
          <w:b/>
          <w:color w:val="0000FF"/>
          <w:sz w:val="24"/>
          <w:szCs w:val="24"/>
        </w:rPr>
        <w:t xml:space="preserve"> </w:t>
      </w:r>
      <w:r w:rsidRPr="004E4D18">
        <w:rPr>
          <w:rFonts w:ascii="Times New Roman" w:hAnsi="Times New Roman"/>
          <w:sz w:val="24"/>
          <w:szCs w:val="24"/>
        </w:rPr>
        <w:t>a la que se accede directamente. El objetivo es que todos los profesionales de la Red de Atención a la</w:t>
      </w:r>
      <w:r>
        <w:rPr>
          <w:rFonts w:ascii="Times New Roman" w:hAnsi="Times New Roman"/>
          <w:sz w:val="24"/>
          <w:szCs w:val="24"/>
        </w:rPr>
        <w:t xml:space="preserve"> Salud Mental puedan hacer su aportación a todas y cada una de las Mesas.</w:t>
      </w:r>
    </w:p>
    <w:p w:rsidR="002438E8" w:rsidRPr="004E4D18" w:rsidRDefault="002438E8" w:rsidP="004E4D18">
      <w:pPr>
        <w:jc w:val="both"/>
        <w:rPr>
          <w:rFonts w:ascii="Times New Roman" w:hAnsi="Times New Roman"/>
          <w:sz w:val="24"/>
          <w:szCs w:val="24"/>
        </w:rPr>
      </w:pPr>
    </w:p>
    <w:p w:rsidR="002438E8" w:rsidRPr="004E4D18" w:rsidRDefault="002438E8" w:rsidP="004E4D18">
      <w:pPr>
        <w:jc w:val="both"/>
        <w:rPr>
          <w:rFonts w:ascii="Times New Roman" w:hAnsi="Times New Roman"/>
          <w:sz w:val="24"/>
          <w:szCs w:val="24"/>
        </w:rPr>
      </w:pPr>
      <w:r w:rsidRPr="004E4D18">
        <w:rPr>
          <w:rFonts w:ascii="Times New Roman" w:hAnsi="Times New Roman"/>
          <w:sz w:val="24"/>
          <w:szCs w:val="24"/>
        </w:rPr>
        <w:t xml:space="preserve"> Tras el análisis de las discusiones on-line y de lo expuesto en las Mesas de la jornada presencial se redactará un documento de conclusiones que será validado, tras ser sometido a un proceso de discusión on-line.</w:t>
      </w:r>
    </w:p>
    <w:p w:rsidR="002438E8" w:rsidRPr="004E4D18" w:rsidRDefault="002438E8" w:rsidP="004E4D18">
      <w:pPr>
        <w:jc w:val="both"/>
        <w:rPr>
          <w:rFonts w:ascii="Times New Roman" w:hAnsi="Times New Roman"/>
          <w:sz w:val="24"/>
          <w:szCs w:val="24"/>
        </w:rPr>
      </w:pPr>
    </w:p>
    <w:p w:rsidR="002438E8" w:rsidRPr="004E4D18" w:rsidRDefault="002438E8" w:rsidP="004E4D18">
      <w:pPr>
        <w:jc w:val="both"/>
        <w:rPr>
          <w:rFonts w:ascii="Times New Roman" w:hAnsi="Times New Roman"/>
          <w:color w:val="545454"/>
          <w:sz w:val="24"/>
          <w:szCs w:val="24"/>
        </w:rPr>
      </w:pPr>
      <w:r w:rsidRPr="004E4D18">
        <w:rPr>
          <w:rFonts w:ascii="Times New Roman" w:hAnsi="Times New Roman"/>
          <w:sz w:val="24"/>
          <w:szCs w:val="24"/>
        </w:rPr>
        <w:t xml:space="preserve">Para la Jornada presencial la </w:t>
      </w:r>
      <w:r w:rsidRPr="004E4D18">
        <w:rPr>
          <w:rFonts w:ascii="Times New Roman" w:hAnsi="Times New Roman"/>
          <w:b/>
          <w:color w:val="0000FF"/>
          <w:sz w:val="24"/>
          <w:szCs w:val="24"/>
        </w:rPr>
        <w:t>Entrada es Libre</w:t>
      </w:r>
      <w:r w:rsidRPr="004E4D18">
        <w:rPr>
          <w:rFonts w:ascii="Times New Roman" w:hAnsi="Times New Roman"/>
          <w:b/>
          <w:sz w:val="24"/>
          <w:szCs w:val="24"/>
        </w:rPr>
        <w:t xml:space="preserve">, </w:t>
      </w:r>
      <w:r w:rsidRPr="004E4D18">
        <w:rPr>
          <w:rFonts w:ascii="Times New Roman" w:hAnsi="Times New Roman"/>
          <w:sz w:val="24"/>
          <w:szCs w:val="24"/>
        </w:rPr>
        <w:t xml:space="preserve">aunque si lo desea o necesita puede conseguir un Formulario de Inscripción en la siguiente página Web: </w:t>
      </w:r>
      <w:hyperlink r:id="rId7" w:history="1">
        <w:r w:rsidRPr="004E4D18">
          <w:rPr>
            <w:rStyle w:val="Hyperlink"/>
            <w:b/>
            <w:sz w:val="24"/>
            <w:szCs w:val="24"/>
          </w:rPr>
          <w:t>http://2conferenciacsm.foroactivo.com</w:t>
        </w:r>
      </w:hyperlink>
      <w:r w:rsidRPr="004E4D18">
        <w:rPr>
          <w:rFonts w:ascii="Times New Roman" w:hAnsi="Times New Roman"/>
          <w:sz w:val="24"/>
          <w:szCs w:val="24"/>
        </w:rPr>
        <w:t xml:space="preserve"> </w:t>
      </w:r>
    </w:p>
    <w:p w:rsidR="002438E8" w:rsidRPr="004E4D18" w:rsidRDefault="002438E8" w:rsidP="004E4D18">
      <w:pPr>
        <w:jc w:val="both"/>
        <w:rPr>
          <w:rFonts w:ascii="Times New Roman" w:hAnsi="Times New Roman"/>
          <w:color w:val="545454"/>
          <w:sz w:val="24"/>
          <w:szCs w:val="24"/>
        </w:rPr>
      </w:pPr>
    </w:p>
    <w:p w:rsidR="002438E8" w:rsidRPr="004E4D18" w:rsidRDefault="002438E8" w:rsidP="004E4D18">
      <w:pPr>
        <w:jc w:val="both"/>
        <w:rPr>
          <w:rFonts w:ascii="Times New Roman" w:hAnsi="Times New Roman"/>
          <w:sz w:val="24"/>
          <w:szCs w:val="24"/>
        </w:rPr>
      </w:pPr>
    </w:p>
    <w:p w:rsidR="002438E8" w:rsidRPr="004E4D18" w:rsidRDefault="002438E8" w:rsidP="004E4D18">
      <w:pPr>
        <w:jc w:val="both"/>
        <w:rPr>
          <w:rFonts w:ascii="Times New Roman" w:hAnsi="Times New Roman"/>
          <w:sz w:val="24"/>
          <w:szCs w:val="24"/>
        </w:rPr>
      </w:pPr>
    </w:p>
    <w:p w:rsidR="002438E8" w:rsidRDefault="002438E8" w:rsidP="004E4D18">
      <w:pPr>
        <w:jc w:val="both"/>
        <w:rPr>
          <w:rFonts w:ascii="Times New Roman" w:hAnsi="Times New Roman"/>
          <w:sz w:val="24"/>
          <w:szCs w:val="24"/>
        </w:rPr>
      </w:pPr>
    </w:p>
    <w:p w:rsidR="002438E8" w:rsidRDefault="002438E8" w:rsidP="004E4D18">
      <w:pPr>
        <w:jc w:val="both"/>
        <w:rPr>
          <w:rFonts w:ascii="Times New Roman" w:hAnsi="Times New Roman"/>
          <w:sz w:val="24"/>
          <w:szCs w:val="24"/>
        </w:rPr>
      </w:pPr>
    </w:p>
    <w:p w:rsidR="002438E8" w:rsidRDefault="002438E8" w:rsidP="004E4D18">
      <w:pPr>
        <w:jc w:val="both"/>
        <w:rPr>
          <w:rFonts w:ascii="Times New Roman" w:hAnsi="Times New Roman"/>
          <w:sz w:val="24"/>
          <w:szCs w:val="24"/>
        </w:rPr>
      </w:pPr>
    </w:p>
    <w:p w:rsidR="002438E8" w:rsidRDefault="002438E8" w:rsidP="004E4D18">
      <w:pPr>
        <w:jc w:val="both"/>
        <w:rPr>
          <w:rFonts w:ascii="Times New Roman" w:hAnsi="Times New Roman"/>
          <w:sz w:val="24"/>
          <w:szCs w:val="24"/>
        </w:rPr>
      </w:pPr>
    </w:p>
    <w:p w:rsidR="002438E8" w:rsidRDefault="002438E8" w:rsidP="004E4D18">
      <w:pPr>
        <w:jc w:val="both"/>
        <w:rPr>
          <w:rFonts w:ascii="Times New Roman" w:hAnsi="Times New Roman"/>
          <w:sz w:val="24"/>
          <w:szCs w:val="24"/>
        </w:rPr>
      </w:pPr>
    </w:p>
    <w:p w:rsidR="002438E8" w:rsidRDefault="002438E8" w:rsidP="004E4D18">
      <w:pPr>
        <w:jc w:val="both"/>
        <w:rPr>
          <w:rFonts w:ascii="Times New Roman" w:hAnsi="Times New Roman"/>
          <w:b/>
          <w:sz w:val="24"/>
          <w:szCs w:val="24"/>
        </w:rPr>
      </w:pPr>
    </w:p>
    <w:p w:rsidR="002438E8" w:rsidRPr="00E05FAA" w:rsidRDefault="002438E8" w:rsidP="00E05FAA">
      <w:pPr>
        <w:rPr>
          <w:b/>
          <w:sz w:val="32"/>
          <w:szCs w:val="32"/>
        </w:rPr>
      </w:pPr>
      <w:r w:rsidRPr="00E05FAA">
        <w:rPr>
          <w:b/>
          <w:sz w:val="32"/>
          <w:szCs w:val="32"/>
        </w:rPr>
        <w:t>PROGRAMA</w:t>
      </w:r>
      <w:r>
        <w:rPr>
          <w:b/>
          <w:sz w:val="32"/>
          <w:szCs w:val="32"/>
        </w:rPr>
        <w:t>.</w:t>
      </w:r>
    </w:p>
    <w:p w:rsidR="002438E8" w:rsidRDefault="002438E8" w:rsidP="00E05FAA">
      <w:pPr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>JORNADA PRESENCIAL</w:t>
      </w:r>
      <w:r>
        <w:rPr>
          <w:b/>
          <w:sz w:val="28"/>
          <w:szCs w:val="28"/>
        </w:rPr>
        <w:t>.</w:t>
      </w:r>
    </w:p>
    <w:p w:rsidR="002438E8" w:rsidRDefault="002438E8" w:rsidP="00E05FAA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MARTES 19 DE DICIEMBRE. MAÑANA.</w:t>
      </w:r>
    </w:p>
    <w:p w:rsidR="002438E8" w:rsidRDefault="002438E8" w:rsidP="00E05FAA">
      <w:pPr>
        <w:rPr>
          <w:b/>
          <w:sz w:val="28"/>
          <w:szCs w:val="28"/>
        </w:rPr>
      </w:pPr>
      <w:r>
        <w:rPr>
          <w:b/>
          <w:sz w:val="28"/>
          <w:szCs w:val="28"/>
        </w:rPr>
        <w:t>9:00-9:45. INTRODUCCIÓN Y ACTO INAUGURAL.</w:t>
      </w:r>
    </w:p>
    <w:p w:rsidR="002438E8" w:rsidRDefault="002438E8" w:rsidP="00E05FAA">
      <w:pPr>
        <w:rPr>
          <w:b/>
          <w:sz w:val="28"/>
          <w:szCs w:val="28"/>
        </w:rPr>
      </w:pPr>
    </w:p>
    <w:p w:rsidR="002438E8" w:rsidRDefault="002438E8" w:rsidP="00E05FAA">
      <w:pPr>
        <w:rPr>
          <w:b/>
          <w:sz w:val="28"/>
          <w:szCs w:val="28"/>
        </w:rPr>
      </w:pPr>
      <w:r>
        <w:rPr>
          <w:b/>
          <w:sz w:val="28"/>
          <w:szCs w:val="28"/>
        </w:rPr>
        <w:t>9:45-11:45. 1ª MESA</w:t>
      </w:r>
      <w:r w:rsidRPr="00E05FAA">
        <w:rPr>
          <w:b/>
          <w:sz w:val="28"/>
          <w:szCs w:val="28"/>
        </w:rPr>
        <w:t xml:space="preserve">: </w:t>
      </w:r>
      <w:r w:rsidRPr="00E05FAA">
        <w:rPr>
          <w:b/>
          <w:sz w:val="28"/>
          <w:szCs w:val="28"/>
          <w:u w:val="single"/>
        </w:rPr>
        <w:t>INDICADORES</w:t>
      </w:r>
      <w:r>
        <w:rPr>
          <w:b/>
          <w:sz w:val="28"/>
          <w:szCs w:val="28"/>
        </w:rPr>
        <w:t>.</w:t>
      </w:r>
      <w:r w:rsidRPr="003D3165">
        <w:rPr>
          <w:b/>
          <w:sz w:val="28"/>
          <w:szCs w:val="28"/>
        </w:rPr>
        <w:t xml:space="preserve"> </w:t>
      </w:r>
    </w:p>
    <w:p w:rsidR="002438E8" w:rsidRPr="004E4D18" w:rsidRDefault="002438E8" w:rsidP="004E4D1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  <w:t xml:space="preserve"> </w:t>
      </w:r>
      <w:r w:rsidRPr="004E4D18"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  <w:t>En el proceso de elaboración del nuevo Plan de Salud</w:t>
      </w:r>
      <w:r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  <w:t xml:space="preserve"> Mental remitíamos a la Oficina </w:t>
      </w:r>
      <w:r w:rsidRPr="004E4D18"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  <w:t>Regional de Coordinación de Salud Mental una propuesta amplia de indicadores, que está colgada en la plataforma de participación de esta conferencia, y que puede ser el punto de partida de una discusión que nos lleve a definir un conjunto, mínimo pero muy</w:t>
      </w:r>
      <w:r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  <w:t xml:space="preserve"> específico, de indicadores </w:t>
      </w:r>
      <w:r w:rsidRPr="004E4D18"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  <w:t>de estructura, de proceso y de resultados para los Centros de Salud Mental. Indicadores</w:t>
      </w:r>
      <w:r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  <w:t xml:space="preserve">, </w:t>
      </w:r>
      <w:r w:rsidRPr="004E4D18"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  <w:t>que nos tienen que permitir conocer la situación actual de nuestros dispositivos, fijar un modelo de funcionamiento y una cartera de servicios, definir los recursos que precisamos para desarrollar nuestras funciones y establecer líneas de desarrollo futuro basadas en datos.</w:t>
      </w:r>
    </w:p>
    <w:p w:rsidR="002438E8" w:rsidRPr="0002661E" w:rsidRDefault="002438E8" w:rsidP="004E4D1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Coordinador: Javier Sanz Fuentenebro. </w:t>
      </w:r>
      <w:r w:rsidRPr="0002661E">
        <w:rPr>
          <w:rFonts w:ascii="Times New Roman" w:hAnsi="Times New Roman"/>
          <w:sz w:val="24"/>
          <w:szCs w:val="24"/>
        </w:rPr>
        <w:t>CSM Usera.</w:t>
      </w:r>
    </w:p>
    <w:p w:rsidR="002438E8" w:rsidRPr="0002661E" w:rsidRDefault="002438E8" w:rsidP="00E05FAA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Discusores:     Cristina Anchústegui Melgarejo. </w:t>
      </w:r>
      <w:r w:rsidRPr="0002661E">
        <w:rPr>
          <w:rFonts w:ascii="Times New Roman" w:hAnsi="Times New Roman"/>
          <w:sz w:val="24"/>
          <w:szCs w:val="24"/>
        </w:rPr>
        <w:t>CSM Barajas.</w:t>
      </w:r>
    </w:p>
    <w:p w:rsidR="002438E8" w:rsidRPr="0002661E" w:rsidRDefault="002438E8" w:rsidP="00E05FAA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M.ª Inmaculada Palanca Maresca. </w:t>
      </w:r>
      <w:r w:rsidRPr="009E1303">
        <w:rPr>
          <w:rFonts w:ascii="Times New Roman" w:hAnsi="Times New Roman"/>
          <w:sz w:val="24"/>
          <w:szCs w:val="24"/>
        </w:rPr>
        <w:t>Hospital Puerta de Hierro.</w:t>
      </w:r>
    </w:p>
    <w:p w:rsidR="002438E8" w:rsidRDefault="002438E8" w:rsidP="001079B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</w:t>
      </w:r>
    </w:p>
    <w:p w:rsidR="002438E8" w:rsidRDefault="002438E8" w:rsidP="001079BB">
      <w:pPr>
        <w:jc w:val="both"/>
        <w:rPr>
          <w:rFonts w:ascii="Times New Roman" w:hAnsi="Times New Roman"/>
          <w:sz w:val="24"/>
          <w:szCs w:val="24"/>
        </w:rPr>
      </w:pPr>
    </w:p>
    <w:p w:rsidR="002438E8" w:rsidRPr="004E4D18" w:rsidRDefault="002438E8" w:rsidP="001079BB">
      <w:pPr>
        <w:jc w:val="both"/>
        <w:rPr>
          <w:rFonts w:ascii="Times New Roman" w:hAnsi="Times New Roman"/>
          <w:color w:val="545454"/>
          <w:sz w:val="24"/>
          <w:szCs w:val="24"/>
        </w:rPr>
      </w:pPr>
      <w:r w:rsidRPr="00941BB2">
        <w:rPr>
          <w:b/>
        </w:rPr>
        <w:t>PLATAFORMA ON-LINE</w:t>
      </w:r>
      <w:r>
        <w:t xml:space="preserve">: </w:t>
      </w:r>
      <w:hyperlink r:id="rId8" w:history="1">
        <w:r w:rsidRPr="004E4D18">
          <w:rPr>
            <w:rStyle w:val="Hyperlink"/>
            <w:b/>
            <w:sz w:val="24"/>
            <w:szCs w:val="24"/>
          </w:rPr>
          <w:t>http://2conferenciacsm.foroactivo.com</w:t>
        </w:r>
      </w:hyperlink>
      <w:r w:rsidRPr="004E4D18">
        <w:rPr>
          <w:rFonts w:ascii="Times New Roman" w:hAnsi="Times New Roman"/>
          <w:sz w:val="24"/>
          <w:szCs w:val="24"/>
        </w:rPr>
        <w:t xml:space="preserve"> </w:t>
      </w:r>
    </w:p>
    <w:p w:rsidR="002438E8" w:rsidRPr="001079BB" w:rsidRDefault="002438E8" w:rsidP="001079BB">
      <w:pPr>
        <w:jc w:val="both"/>
        <w:rPr>
          <w:rFonts w:ascii="Times New Roman" w:hAnsi="Times New Roman"/>
          <w:sz w:val="24"/>
          <w:szCs w:val="24"/>
        </w:rPr>
      </w:pPr>
    </w:p>
    <w:p w:rsidR="002438E8" w:rsidRDefault="002438E8" w:rsidP="00E05FAA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11:45-12:15. DESCANSO.</w:t>
      </w:r>
    </w:p>
    <w:p w:rsidR="002438E8" w:rsidRDefault="002438E8" w:rsidP="004E4D18">
      <w:pPr>
        <w:jc w:val="both"/>
        <w:rPr>
          <w:b/>
          <w:sz w:val="28"/>
          <w:szCs w:val="28"/>
        </w:rPr>
      </w:pPr>
    </w:p>
    <w:p w:rsidR="002438E8" w:rsidRPr="004E4D18" w:rsidRDefault="002438E8" w:rsidP="004E4D18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b/>
          <w:sz w:val="28"/>
          <w:szCs w:val="28"/>
        </w:rPr>
        <w:t>12:15-14:</w:t>
      </w:r>
      <w:r w:rsidRPr="00E71D03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5.</w:t>
      </w:r>
      <w:r w:rsidRPr="00E71D03">
        <w:rPr>
          <w:b/>
          <w:sz w:val="28"/>
          <w:szCs w:val="28"/>
        </w:rPr>
        <w:t xml:space="preserve"> 2ª MESA</w:t>
      </w:r>
      <w:r>
        <w:rPr>
          <w:b/>
          <w:sz w:val="28"/>
          <w:szCs w:val="28"/>
        </w:rPr>
        <w:t xml:space="preserve">: </w:t>
      </w:r>
      <w:r w:rsidRPr="00E05FAA">
        <w:rPr>
          <w:rFonts w:ascii="Times New Roman" w:hAnsi="Times New Roman"/>
          <w:b/>
          <w:sz w:val="24"/>
          <w:szCs w:val="24"/>
          <w:u w:val="single"/>
        </w:rPr>
        <w:t>BUENAS PRÁCTICAS EN EL CENTRO DE SALUD MENTAL. El Manejo de lo legal y otras</w:t>
      </w:r>
      <w:r w:rsidRPr="004E4D18">
        <w:rPr>
          <w:rFonts w:ascii="Times New Roman" w:hAnsi="Times New Roman"/>
          <w:b/>
          <w:sz w:val="24"/>
          <w:szCs w:val="24"/>
        </w:rPr>
        <w:t>.</w:t>
      </w:r>
    </w:p>
    <w:p w:rsidR="002438E8" w:rsidRPr="004E4D18" w:rsidRDefault="002438E8" w:rsidP="004E4D18">
      <w:pPr>
        <w:spacing w:after="0" w:line="240" w:lineRule="auto"/>
        <w:jc w:val="both"/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</w:pPr>
      <w:r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  <w:t xml:space="preserve"> </w:t>
      </w:r>
      <w:r w:rsidRPr="004E4D18"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  <w:t>Iniciativas definidas como respuesta concreta a problemas o necesidades que surgen en los CSMs. Desde actuaciones pasadas que no dieron resultado (muy importante para no repetirlas en otros lugares), a iniciativas en marcha con buen resultado a copiar. Estamos hablando de acciones como llamar sistemáticamente a los pacientes para recordarles la cita buscando disminuir ausencias, quien lo ha hecho y con qué resultado. O la posible oferta de intervenciones grupales para Trastornos Adaptativos Leves derivados a psicología como única respuesta a esa demanda, y su eficiencia en términos de resolución y retornos. La Mesa de este año dará especial importancia al tema de la abrumadora demanda desde instancias legales</w:t>
      </w:r>
      <w:r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  <w:t xml:space="preserve"> </w:t>
      </w:r>
      <w:r w:rsidRPr="004E4D18"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  <w:t>(órdenes de fiscalía y tribunales de incapacidades y tutelas; internamientos involun</w:t>
      </w:r>
      <w:r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  <w:t xml:space="preserve">tarios en UHB, Media Estancia y </w:t>
      </w:r>
      <w:r w:rsidRPr="004E4D18"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  <w:t>Residencias; consentimientos informados en atención a infancia-adolescencia, informes de menores en procesos de separación y divorcio, informes de padres en procesos de tutela de los hijos; etc.).</w:t>
      </w:r>
      <w:r w:rsidRPr="004E4D18"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  <w:br/>
      </w:r>
    </w:p>
    <w:p w:rsidR="002438E8" w:rsidRPr="0002661E" w:rsidRDefault="002438E8" w:rsidP="004E4D1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Coordinadora</w:t>
      </w:r>
      <w:r w:rsidRPr="004E4D18">
        <w:rPr>
          <w:rFonts w:ascii="Times New Roman" w:hAnsi="Times New Roman"/>
          <w:b/>
          <w:sz w:val="24"/>
          <w:szCs w:val="24"/>
        </w:rPr>
        <w:t xml:space="preserve">: </w:t>
      </w:r>
      <w:r>
        <w:rPr>
          <w:rFonts w:ascii="Times New Roman" w:hAnsi="Times New Roman"/>
          <w:b/>
          <w:sz w:val="24"/>
          <w:szCs w:val="24"/>
        </w:rPr>
        <w:t xml:space="preserve">Esperanza Almenta Hernández. </w:t>
      </w:r>
      <w:r w:rsidRPr="0002661E">
        <w:rPr>
          <w:rFonts w:ascii="Times New Roman" w:hAnsi="Times New Roman"/>
          <w:sz w:val="24"/>
          <w:szCs w:val="24"/>
        </w:rPr>
        <w:t>CSM Alcorcón.</w:t>
      </w:r>
    </w:p>
    <w:p w:rsidR="002438E8" w:rsidRDefault="002438E8" w:rsidP="00E9127C">
      <w:pPr>
        <w:jc w:val="both"/>
        <w:rPr>
          <w:rFonts w:ascii="Times New Roman" w:hAnsi="Times New Roman"/>
          <w:b/>
          <w:sz w:val="24"/>
          <w:szCs w:val="24"/>
        </w:rPr>
      </w:pPr>
      <w:r w:rsidRPr="004E4D18">
        <w:rPr>
          <w:rFonts w:ascii="Times New Roman" w:hAnsi="Times New Roman"/>
          <w:b/>
          <w:iCs/>
          <w:color w:val="000000"/>
          <w:sz w:val="24"/>
          <w:szCs w:val="24"/>
          <w:lang w:val="es-ES" w:eastAsia="es-ES"/>
        </w:rPr>
        <w:t>Discusores:</w:t>
      </w:r>
      <w:r>
        <w:rPr>
          <w:rFonts w:ascii="Times New Roman" w:hAnsi="Times New Roman"/>
          <w:b/>
          <w:iCs/>
          <w:color w:val="000000"/>
          <w:sz w:val="24"/>
          <w:szCs w:val="24"/>
          <w:lang w:val="es-ES" w:eastAsia="es-ES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  </w:t>
      </w:r>
    </w:p>
    <w:p w:rsidR="002438E8" w:rsidRPr="004105A9" w:rsidRDefault="002438E8" w:rsidP="00E9127C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Dolores González Palacín. </w:t>
      </w:r>
      <w:r w:rsidRPr="004105A9">
        <w:rPr>
          <w:rFonts w:ascii="Times New Roman" w:hAnsi="Times New Roman"/>
          <w:sz w:val="24"/>
          <w:szCs w:val="24"/>
        </w:rPr>
        <w:t>CSM Vallecas Villa.</w:t>
      </w:r>
    </w:p>
    <w:p w:rsidR="002438E8" w:rsidRPr="004105A9" w:rsidRDefault="002438E8" w:rsidP="004E4D18">
      <w:pPr>
        <w:spacing w:after="0" w:line="240" w:lineRule="auto"/>
        <w:jc w:val="both"/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</w:pPr>
      <w:r>
        <w:rPr>
          <w:rFonts w:ascii="Times New Roman" w:hAnsi="Times New Roman"/>
          <w:b/>
          <w:iCs/>
          <w:color w:val="000000"/>
          <w:sz w:val="24"/>
          <w:szCs w:val="24"/>
          <w:lang w:val="es-ES" w:eastAsia="es-ES"/>
        </w:rPr>
        <w:t xml:space="preserve">                Lorenzo Chamorro García. </w:t>
      </w:r>
      <w:r w:rsidRPr="004105A9"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  <w:t>Instituto José Germain.</w:t>
      </w:r>
    </w:p>
    <w:p w:rsidR="002438E8" w:rsidRDefault="002438E8" w:rsidP="004E4D18">
      <w:pPr>
        <w:spacing w:after="0" w:line="240" w:lineRule="auto"/>
        <w:jc w:val="both"/>
        <w:rPr>
          <w:rFonts w:ascii="Times New Roman" w:hAnsi="Times New Roman"/>
          <w:b/>
          <w:iCs/>
          <w:color w:val="000000"/>
          <w:sz w:val="24"/>
          <w:szCs w:val="24"/>
          <w:lang w:val="es-ES" w:eastAsia="es-ES"/>
        </w:rPr>
      </w:pPr>
    </w:p>
    <w:p w:rsidR="002438E8" w:rsidRPr="004105A9" w:rsidRDefault="002438E8" w:rsidP="004E4D18">
      <w:pPr>
        <w:spacing w:after="0" w:line="240" w:lineRule="auto"/>
        <w:jc w:val="both"/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</w:pPr>
      <w:r>
        <w:rPr>
          <w:rFonts w:ascii="Times New Roman" w:hAnsi="Times New Roman"/>
          <w:b/>
          <w:iCs/>
          <w:color w:val="000000"/>
          <w:sz w:val="24"/>
          <w:szCs w:val="24"/>
          <w:lang w:val="es-ES" w:eastAsia="es-ES"/>
        </w:rPr>
        <w:t xml:space="preserve">                María Luisa Zamarro Arranz. </w:t>
      </w:r>
      <w:r w:rsidRPr="004105A9"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  <w:t>CSM Alcobendas-San Sebastián de los Reyes.</w:t>
      </w:r>
    </w:p>
    <w:p w:rsidR="002438E8" w:rsidRDefault="002438E8" w:rsidP="004E4D18">
      <w:pPr>
        <w:spacing w:after="0" w:line="240" w:lineRule="auto"/>
        <w:jc w:val="both"/>
        <w:rPr>
          <w:rFonts w:ascii="Times New Roman" w:hAnsi="Times New Roman"/>
          <w:b/>
          <w:iCs/>
          <w:color w:val="000000"/>
          <w:sz w:val="24"/>
          <w:szCs w:val="24"/>
          <w:lang w:val="es-ES" w:eastAsia="es-ES"/>
        </w:rPr>
      </w:pPr>
      <w:r>
        <w:rPr>
          <w:rFonts w:ascii="Times New Roman" w:hAnsi="Times New Roman"/>
          <w:b/>
          <w:iCs/>
          <w:color w:val="000000"/>
          <w:sz w:val="24"/>
          <w:szCs w:val="24"/>
          <w:lang w:val="es-ES" w:eastAsia="es-ES"/>
        </w:rPr>
        <w:t xml:space="preserve">                 </w:t>
      </w:r>
    </w:p>
    <w:p w:rsidR="002438E8" w:rsidRDefault="002438E8" w:rsidP="004E4D18">
      <w:pPr>
        <w:spacing w:after="0" w:line="240" w:lineRule="auto"/>
        <w:jc w:val="both"/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</w:pPr>
      <w:r>
        <w:rPr>
          <w:rFonts w:ascii="Times New Roman" w:hAnsi="Times New Roman"/>
          <w:b/>
          <w:iCs/>
          <w:color w:val="000000"/>
          <w:sz w:val="24"/>
          <w:szCs w:val="24"/>
          <w:lang w:val="es-ES" w:eastAsia="es-ES"/>
        </w:rPr>
        <w:t xml:space="preserve">                Manuel Pere</w:t>
      </w:r>
      <w:r w:rsidRPr="004E2F8E">
        <w:rPr>
          <w:rFonts w:ascii="Times New Roman" w:hAnsi="Times New Roman"/>
          <w:b/>
          <w:iCs/>
          <w:color w:val="000000"/>
          <w:sz w:val="24"/>
          <w:szCs w:val="24"/>
          <w:lang w:val="es-ES" w:eastAsia="es-ES"/>
        </w:rPr>
        <w:t xml:space="preserve">ira Fernández. </w:t>
      </w:r>
      <w:r w:rsidRPr="004E2F8E"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  <w:t>CSM Latina.</w:t>
      </w:r>
    </w:p>
    <w:p w:rsidR="002438E8" w:rsidRDefault="002438E8" w:rsidP="004E4D18">
      <w:pPr>
        <w:spacing w:after="0" w:line="240" w:lineRule="auto"/>
        <w:jc w:val="both"/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</w:pPr>
    </w:p>
    <w:p w:rsidR="002438E8" w:rsidRPr="00B84072" w:rsidRDefault="002438E8" w:rsidP="004E4D18">
      <w:pPr>
        <w:spacing w:after="0" w:line="240" w:lineRule="auto"/>
        <w:jc w:val="both"/>
        <w:rPr>
          <w:rFonts w:ascii="Times New Roman" w:hAnsi="Times New Roman"/>
          <w:b/>
          <w:iCs/>
          <w:color w:val="000000"/>
          <w:sz w:val="24"/>
          <w:szCs w:val="24"/>
          <w:lang w:val="es-ES" w:eastAsia="es-ES"/>
        </w:rPr>
      </w:pPr>
      <w:r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  <w:t xml:space="preserve">                </w:t>
      </w:r>
      <w:bookmarkStart w:id="0" w:name="_GoBack"/>
      <w:bookmarkEnd w:id="0"/>
      <w:r>
        <w:rPr>
          <w:rFonts w:ascii="Times New Roman" w:hAnsi="Times New Roman"/>
          <w:b/>
          <w:iCs/>
          <w:color w:val="000000"/>
          <w:sz w:val="24"/>
          <w:szCs w:val="24"/>
          <w:lang w:val="es-ES" w:eastAsia="es-ES"/>
        </w:rPr>
        <w:t xml:space="preserve">Agustina Crespo Valencia. </w:t>
      </w:r>
      <w:r w:rsidRPr="00B84072"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  <w:t>CSM Vallecas Villa</w:t>
      </w:r>
      <w:r>
        <w:rPr>
          <w:rFonts w:ascii="Times New Roman" w:hAnsi="Times New Roman"/>
          <w:b/>
          <w:iCs/>
          <w:color w:val="000000"/>
          <w:sz w:val="24"/>
          <w:szCs w:val="24"/>
          <w:lang w:val="es-ES" w:eastAsia="es-ES"/>
        </w:rPr>
        <w:t>.</w:t>
      </w:r>
    </w:p>
    <w:p w:rsidR="002438E8" w:rsidRDefault="002438E8" w:rsidP="004E4D18">
      <w:pPr>
        <w:spacing w:after="0" w:line="240" w:lineRule="auto"/>
        <w:jc w:val="both"/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</w:pPr>
      <w:r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  <w:t xml:space="preserve">                    </w:t>
      </w:r>
    </w:p>
    <w:p w:rsidR="002438E8" w:rsidRDefault="002438E8" w:rsidP="00D72900">
      <w:pPr>
        <w:jc w:val="both"/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</w:pPr>
      <w:r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  <w:t xml:space="preserve">                </w:t>
      </w:r>
    </w:p>
    <w:p w:rsidR="002438E8" w:rsidRPr="004E2F8E" w:rsidRDefault="002438E8" w:rsidP="00F022BE">
      <w:pPr>
        <w:jc w:val="both"/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</w:pPr>
      <w:r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  <w:t xml:space="preserve">                                </w:t>
      </w:r>
    </w:p>
    <w:p w:rsidR="002438E8" w:rsidRDefault="002438E8" w:rsidP="004E4D18">
      <w:pPr>
        <w:spacing w:after="0" w:line="240" w:lineRule="auto"/>
        <w:jc w:val="both"/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</w:pPr>
    </w:p>
    <w:p w:rsidR="002438E8" w:rsidRPr="004E4D18" w:rsidRDefault="002438E8" w:rsidP="001079BB">
      <w:pPr>
        <w:jc w:val="both"/>
        <w:rPr>
          <w:rFonts w:ascii="Times New Roman" w:hAnsi="Times New Roman"/>
          <w:color w:val="545454"/>
          <w:sz w:val="24"/>
          <w:szCs w:val="24"/>
        </w:rPr>
      </w:pPr>
      <w:r w:rsidRPr="00941BB2">
        <w:rPr>
          <w:b/>
        </w:rPr>
        <w:t>PLATAFORMA ON-LINE</w:t>
      </w:r>
      <w:r>
        <w:t xml:space="preserve">: </w:t>
      </w:r>
      <w:hyperlink r:id="rId9" w:history="1">
        <w:r w:rsidRPr="004E4D18">
          <w:rPr>
            <w:rStyle w:val="Hyperlink"/>
            <w:b/>
            <w:sz w:val="24"/>
            <w:szCs w:val="24"/>
          </w:rPr>
          <w:t>http://2conferenciacsm.foroactivo.com</w:t>
        </w:r>
      </w:hyperlink>
      <w:r w:rsidRPr="004E4D18">
        <w:rPr>
          <w:rFonts w:ascii="Times New Roman" w:hAnsi="Times New Roman"/>
          <w:sz w:val="24"/>
          <w:szCs w:val="24"/>
        </w:rPr>
        <w:t xml:space="preserve"> </w:t>
      </w:r>
    </w:p>
    <w:p w:rsidR="002438E8" w:rsidRPr="004E4D18" w:rsidRDefault="002438E8" w:rsidP="001079BB">
      <w:pPr>
        <w:jc w:val="both"/>
        <w:rPr>
          <w:rFonts w:ascii="Times New Roman" w:hAnsi="Times New Roman"/>
          <w:color w:val="545454"/>
          <w:sz w:val="24"/>
          <w:szCs w:val="24"/>
        </w:rPr>
      </w:pPr>
    </w:p>
    <w:p w:rsidR="002438E8" w:rsidRDefault="002438E8" w:rsidP="001079BB">
      <w:pPr>
        <w:rPr>
          <w:b/>
          <w:sz w:val="28"/>
          <w:szCs w:val="28"/>
        </w:rPr>
      </w:pPr>
      <w:r>
        <w:rPr>
          <w:b/>
          <w:sz w:val="28"/>
          <w:szCs w:val="28"/>
        </w:rPr>
        <w:t>MARTES 19 DE NOVIEMBRE. TARDE.</w:t>
      </w:r>
    </w:p>
    <w:p w:rsidR="002438E8" w:rsidRDefault="002438E8" w:rsidP="001079BB">
      <w:pPr>
        <w:rPr>
          <w:b/>
          <w:sz w:val="28"/>
          <w:szCs w:val="28"/>
        </w:rPr>
      </w:pPr>
    </w:p>
    <w:p w:rsidR="002438E8" w:rsidRDefault="002438E8" w:rsidP="001079B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15:30-17:30. </w:t>
      </w:r>
      <w:r w:rsidRPr="00E71D03">
        <w:rPr>
          <w:b/>
          <w:sz w:val="28"/>
          <w:szCs w:val="28"/>
        </w:rPr>
        <w:t>3ª MESA</w:t>
      </w:r>
      <w:r>
        <w:rPr>
          <w:b/>
          <w:sz w:val="28"/>
          <w:szCs w:val="28"/>
        </w:rPr>
        <w:t xml:space="preserve">: </w:t>
      </w:r>
      <w:r w:rsidRPr="008A4007">
        <w:rPr>
          <w:b/>
          <w:sz w:val="28"/>
          <w:szCs w:val="28"/>
          <w:u w:val="single"/>
        </w:rPr>
        <w:t>L</w:t>
      </w:r>
      <w:r>
        <w:rPr>
          <w:b/>
          <w:sz w:val="28"/>
          <w:szCs w:val="28"/>
          <w:u w:val="single"/>
        </w:rPr>
        <w:t xml:space="preserve">AS INTERVENCIONES GRUPALES </w:t>
      </w:r>
      <w:r w:rsidRPr="001079BB">
        <w:rPr>
          <w:b/>
          <w:sz w:val="28"/>
          <w:szCs w:val="28"/>
          <w:u w:val="single"/>
        </w:rPr>
        <w:t>EN LOS CSMs</w:t>
      </w:r>
      <w:r>
        <w:rPr>
          <w:b/>
          <w:sz w:val="28"/>
          <w:szCs w:val="28"/>
        </w:rPr>
        <w:t>.</w:t>
      </w:r>
      <w:r w:rsidRPr="008A4007">
        <w:rPr>
          <w:b/>
          <w:sz w:val="28"/>
          <w:szCs w:val="28"/>
        </w:rPr>
        <w:t xml:space="preserve"> </w:t>
      </w:r>
    </w:p>
    <w:p w:rsidR="002438E8" w:rsidRPr="001079BB" w:rsidRDefault="002438E8" w:rsidP="001079BB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  <w:t xml:space="preserve"> </w:t>
      </w:r>
      <w:r w:rsidRPr="004E4D18"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  <w:t>El objetivo de esta Mesa no es hablar sobre técnicas grupales sino sobre el sentido general de los grupos en el CSM: que papel cumplen en la oferta de intervenciones de los CSMs, ¿Cómo están implantados? ¿quién los lleva a cabo (psiquiatras, psicólogos, enfermería, trabajo social, terapeutas ocupacionales), en atención a adultos y en atención a Infancia-adolescencia?, ¿qué formato tienen?, ¿a quién van dirigidos? ¿con qué objetivos? ¿Cuál es su eficacia y cómo la medimos? ¿cuál es la relación coste/beneficio (económica y no económica)?</w:t>
      </w:r>
    </w:p>
    <w:p w:rsidR="002438E8" w:rsidRPr="004E4D18" w:rsidRDefault="002438E8" w:rsidP="001079BB">
      <w:pPr>
        <w:spacing w:after="0" w:line="240" w:lineRule="auto"/>
        <w:jc w:val="both"/>
        <w:rPr>
          <w:rFonts w:ascii="Times New Roman" w:hAnsi="Times New Roman"/>
          <w:iCs/>
          <w:color w:val="000000"/>
          <w:sz w:val="24"/>
          <w:szCs w:val="24"/>
          <w:lang w:val="es-ES" w:eastAsia="es-ES"/>
        </w:rPr>
      </w:pPr>
    </w:p>
    <w:p w:rsidR="002438E8" w:rsidRPr="004105A9" w:rsidRDefault="002438E8" w:rsidP="001079B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Coordinadora</w:t>
      </w:r>
      <w:r w:rsidRPr="004E4D18">
        <w:rPr>
          <w:rFonts w:ascii="Times New Roman" w:hAnsi="Times New Roman"/>
          <w:b/>
          <w:sz w:val="24"/>
          <w:szCs w:val="24"/>
        </w:rPr>
        <w:t xml:space="preserve">: </w:t>
      </w:r>
      <w:r w:rsidRPr="004105A9">
        <w:rPr>
          <w:rFonts w:ascii="Times New Roman" w:hAnsi="Times New Roman"/>
          <w:b/>
          <w:sz w:val="24"/>
          <w:szCs w:val="24"/>
        </w:rPr>
        <w:t>Carolina Cabrera Ortega</w:t>
      </w:r>
      <w:r w:rsidRPr="004105A9">
        <w:rPr>
          <w:rFonts w:ascii="Times New Roman" w:hAnsi="Times New Roman"/>
          <w:sz w:val="24"/>
          <w:szCs w:val="24"/>
        </w:rPr>
        <w:t>. CSM Leganés.</w:t>
      </w:r>
    </w:p>
    <w:p w:rsidR="002438E8" w:rsidRPr="004105A9" w:rsidRDefault="002438E8" w:rsidP="001079BB">
      <w:pPr>
        <w:jc w:val="both"/>
        <w:rPr>
          <w:rFonts w:ascii="Times New Roman" w:hAnsi="Times New Roman"/>
          <w:b/>
          <w:sz w:val="24"/>
          <w:szCs w:val="24"/>
        </w:rPr>
      </w:pPr>
      <w:r w:rsidRPr="004105A9">
        <w:rPr>
          <w:rFonts w:ascii="Times New Roman" w:hAnsi="Times New Roman"/>
          <w:b/>
          <w:sz w:val="24"/>
          <w:szCs w:val="24"/>
        </w:rPr>
        <w:t xml:space="preserve">Discusores:   </w:t>
      </w:r>
    </w:p>
    <w:p w:rsidR="002438E8" w:rsidRDefault="002438E8" w:rsidP="001079B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</w:t>
      </w:r>
      <w:r w:rsidRPr="004105A9">
        <w:rPr>
          <w:rFonts w:ascii="Times New Roman" w:hAnsi="Times New Roman"/>
          <w:b/>
          <w:sz w:val="24"/>
          <w:szCs w:val="24"/>
        </w:rPr>
        <w:t xml:space="preserve">Ángel Ramos Muñoz. </w:t>
      </w:r>
      <w:r w:rsidRPr="004105A9">
        <w:rPr>
          <w:rFonts w:ascii="Times New Roman" w:hAnsi="Times New Roman"/>
          <w:sz w:val="24"/>
          <w:szCs w:val="24"/>
        </w:rPr>
        <w:t xml:space="preserve">CSM Getafe. </w:t>
      </w:r>
      <w:r>
        <w:rPr>
          <w:rFonts w:ascii="Times New Roman" w:hAnsi="Times New Roman"/>
          <w:sz w:val="24"/>
          <w:szCs w:val="24"/>
        </w:rPr>
        <w:t>Psiquiatría adultos.</w:t>
      </w:r>
      <w:r w:rsidRPr="004105A9">
        <w:rPr>
          <w:rFonts w:ascii="Times New Roman" w:hAnsi="Times New Roman"/>
          <w:sz w:val="24"/>
          <w:szCs w:val="24"/>
        </w:rPr>
        <w:t xml:space="preserve">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</w:t>
      </w:r>
    </w:p>
    <w:p w:rsidR="002438E8" w:rsidRPr="00541EE2" w:rsidRDefault="002438E8" w:rsidP="001079BB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4105A9">
        <w:rPr>
          <w:rFonts w:ascii="Times New Roman" w:hAnsi="Times New Roman"/>
          <w:b/>
          <w:sz w:val="24"/>
          <w:szCs w:val="24"/>
        </w:rPr>
        <w:t xml:space="preserve">Jesús Fernández Rozas. </w:t>
      </w:r>
      <w:r w:rsidRPr="00541EE2">
        <w:rPr>
          <w:rFonts w:ascii="Times New Roman" w:hAnsi="Times New Roman"/>
        </w:rPr>
        <w:t>UGC Psiquiatría y Salud Mental 12 de Octubre. Psicología adultos.</w:t>
      </w:r>
    </w:p>
    <w:p w:rsidR="002438E8" w:rsidRDefault="002438E8" w:rsidP="001079B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4105A9">
        <w:rPr>
          <w:rFonts w:ascii="Times New Roman" w:hAnsi="Times New Roman"/>
          <w:b/>
          <w:sz w:val="24"/>
          <w:szCs w:val="24"/>
        </w:rPr>
        <w:t>Manuel Broco Barredo</w:t>
      </w:r>
      <w:r>
        <w:rPr>
          <w:rFonts w:ascii="Times New Roman" w:hAnsi="Times New Roman"/>
          <w:sz w:val="24"/>
          <w:szCs w:val="24"/>
        </w:rPr>
        <w:t xml:space="preserve">. CSM Colmenar Viejo. </w:t>
      </w:r>
      <w:r w:rsidRPr="004E4D18">
        <w:rPr>
          <w:rFonts w:ascii="Times New Roman" w:hAnsi="Times New Roman"/>
          <w:sz w:val="24"/>
          <w:szCs w:val="24"/>
        </w:rPr>
        <w:t>Psic</w:t>
      </w:r>
      <w:r>
        <w:rPr>
          <w:rFonts w:ascii="Times New Roman" w:hAnsi="Times New Roman"/>
          <w:sz w:val="24"/>
          <w:szCs w:val="24"/>
        </w:rPr>
        <w:t>ología</w:t>
      </w:r>
      <w:r w:rsidRPr="004E4D18">
        <w:rPr>
          <w:rFonts w:ascii="Times New Roman" w:hAnsi="Times New Roman"/>
          <w:sz w:val="24"/>
          <w:szCs w:val="24"/>
        </w:rPr>
        <w:t xml:space="preserve"> infantil</w:t>
      </w:r>
      <w:r>
        <w:rPr>
          <w:rFonts w:ascii="Times New Roman" w:hAnsi="Times New Roman"/>
          <w:sz w:val="24"/>
          <w:szCs w:val="24"/>
        </w:rPr>
        <w:t>.</w:t>
      </w:r>
    </w:p>
    <w:p w:rsidR="002438E8" w:rsidRDefault="002438E8" w:rsidP="00D72900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D72900">
        <w:rPr>
          <w:rFonts w:ascii="Times New Roman" w:hAnsi="Times New Roman"/>
          <w:b/>
          <w:sz w:val="24"/>
          <w:szCs w:val="24"/>
        </w:rPr>
        <w:t>Pilar Caminero Luna</w:t>
      </w:r>
      <w:r>
        <w:rPr>
          <w:rFonts w:ascii="Times New Roman" w:hAnsi="Times New Roman"/>
          <w:sz w:val="24"/>
          <w:szCs w:val="24"/>
        </w:rPr>
        <w:t>. CSM Alcobendas-San Sebastián de los Reyes. Enfermería.</w:t>
      </w:r>
    </w:p>
    <w:p w:rsidR="002438E8" w:rsidRDefault="002438E8" w:rsidP="001079BB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4105A9">
        <w:rPr>
          <w:rFonts w:ascii="Times New Roman" w:hAnsi="Times New Roman"/>
          <w:b/>
          <w:sz w:val="24"/>
          <w:szCs w:val="24"/>
        </w:rPr>
        <w:t>Concha Baro Santamarta</w:t>
      </w:r>
      <w:r>
        <w:rPr>
          <w:rFonts w:ascii="Times New Roman" w:hAnsi="Times New Roman"/>
          <w:sz w:val="24"/>
          <w:szCs w:val="24"/>
        </w:rPr>
        <w:t xml:space="preserve">. CSM Parla. </w:t>
      </w:r>
      <w:r w:rsidRPr="004E4D18">
        <w:rPr>
          <w:rFonts w:ascii="Times New Roman" w:hAnsi="Times New Roman"/>
          <w:sz w:val="24"/>
          <w:szCs w:val="24"/>
        </w:rPr>
        <w:t>Trabajo Social</w:t>
      </w:r>
      <w:r>
        <w:rPr>
          <w:rFonts w:ascii="Times New Roman" w:hAnsi="Times New Roman"/>
          <w:sz w:val="24"/>
          <w:szCs w:val="24"/>
        </w:rPr>
        <w:t>.</w:t>
      </w:r>
    </w:p>
    <w:p w:rsidR="002438E8" w:rsidRPr="004E4D18" w:rsidRDefault="002438E8" w:rsidP="004E4D18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4105A9">
        <w:rPr>
          <w:rFonts w:ascii="Times New Roman" w:hAnsi="Times New Roman"/>
          <w:b/>
          <w:sz w:val="24"/>
          <w:szCs w:val="24"/>
        </w:rPr>
        <w:t>Mercedes Sánchez Mudarra</w:t>
      </w:r>
      <w:r>
        <w:rPr>
          <w:rFonts w:ascii="Times New Roman" w:hAnsi="Times New Roman"/>
          <w:sz w:val="24"/>
          <w:szCs w:val="24"/>
        </w:rPr>
        <w:t xml:space="preserve">. CSM San Blas. </w:t>
      </w:r>
      <w:r w:rsidRPr="004E4D18">
        <w:rPr>
          <w:rFonts w:ascii="Times New Roman" w:hAnsi="Times New Roman"/>
          <w:sz w:val="24"/>
          <w:szCs w:val="24"/>
        </w:rPr>
        <w:t>Terap</w:t>
      </w:r>
      <w:r>
        <w:rPr>
          <w:rFonts w:ascii="Times New Roman" w:hAnsi="Times New Roman"/>
          <w:sz w:val="24"/>
          <w:szCs w:val="24"/>
        </w:rPr>
        <w:t>ia O</w:t>
      </w:r>
      <w:r w:rsidRPr="004E4D18">
        <w:rPr>
          <w:rFonts w:ascii="Times New Roman" w:hAnsi="Times New Roman"/>
          <w:sz w:val="24"/>
          <w:szCs w:val="24"/>
        </w:rPr>
        <w:t>cupacional</w:t>
      </w:r>
      <w:r>
        <w:rPr>
          <w:rFonts w:ascii="Times New Roman" w:hAnsi="Times New Roman"/>
          <w:sz w:val="24"/>
          <w:szCs w:val="24"/>
        </w:rPr>
        <w:t>.</w:t>
      </w:r>
    </w:p>
    <w:p w:rsidR="002438E8" w:rsidRDefault="002438E8" w:rsidP="001079BB">
      <w:pPr>
        <w:jc w:val="both"/>
        <w:rPr>
          <w:b/>
        </w:rPr>
      </w:pPr>
    </w:p>
    <w:p w:rsidR="002438E8" w:rsidRPr="004E4D18" w:rsidRDefault="002438E8" w:rsidP="001079BB">
      <w:pPr>
        <w:jc w:val="both"/>
        <w:rPr>
          <w:rFonts w:ascii="Times New Roman" w:hAnsi="Times New Roman"/>
          <w:color w:val="545454"/>
          <w:sz w:val="24"/>
          <w:szCs w:val="24"/>
        </w:rPr>
      </w:pPr>
      <w:r w:rsidRPr="00941BB2">
        <w:rPr>
          <w:b/>
        </w:rPr>
        <w:t>PLATAFORMA ON-LINE</w:t>
      </w:r>
      <w:r>
        <w:t xml:space="preserve">: </w:t>
      </w:r>
      <w:hyperlink r:id="rId10" w:history="1">
        <w:r w:rsidRPr="004E4D18">
          <w:rPr>
            <w:rStyle w:val="Hyperlink"/>
            <w:b/>
            <w:sz w:val="24"/>
            <w:szCs w:val="24"/>
          </w:rPr>
          <w:t>http://2conferenciacsm.foroactivo.com</w:t>
        </w:r>
      </w:hyperlink>
      <w:r w:rsidRPr="004E4D18">
        <w:rPr>
          <w:rFonts w:ascii="Times New Roman" w:hAnsi="Times New Roman"/>
          <w:sz w:val="24"/>
          <w:szCs w:val="24"/>
        </w:rPr>
        <w:t xml:space="preserve"> </w:t>
      </w:r>
    </w:p>
    <w:p w:rsidR="002438E8" w:rsidRPr="004E4D18" w:rsidRDefault="002438E8" w:rsidP="001079BB">
      <w:pPr>
        <w:jc w:val="both"/>
        <w:rPr>
          <w:rFonts w:ascii="Times New Roman" w:hAnsi="Times New Roman"/>
          <w:color w:val="545454"/>
          <w:sz w:val="24"/>
          <w:szCs w:val="24"/>
        </w:rPr>
      </w:pPr>
    </w:p>
    <w:p w:rsidR="002438E8" w:rsidRDefault="002438E8" w:rsidP="001079BB">
      <w:pPr>
        <w:rPr>
          <w:b/>
          <w:u w:val="single"/>
        </w:rPr>
      </w:pPr>
      <w:r>
        <w:rPr>
          <w:b/>
          <w:sz w:val="28"/>
          <w:szCs w:val="28"/>
        </w:rPr>
        <w:t>17:30-18:00. CONCLUSIONES Y CLAUSURA</w:t>
      </w:r>
    </w:p>
    <w:p w:rsidR="002438E8" w:rsidRDefault="002438E8"/>
    <w:p w:rsidR="002438E8" w:rsidRDefault="002438E8"/>
    <w:p w:rsidR="002438E8" w:rsidRDefault="002438E8"/>
    <w:p w:rsidR="002438E8" w:rsidRDefault="002438E8"/>
    <w:sectPr w:rsidR="002438E8" w:rsidSect="00DF60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A4754E"/>
    <w:multiLevelType w:val="hybridMultilevel"/>
    <w:tmpl w:val="E96C7FE6"/>
    <w:lvl w:ilvl="0" w:tplc="7E400590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E225732"/>
    <w:multiLevelType w:val="hybridMultilevel"/>
    <w:tmpl w:val="E78C61C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7E0C659C"/>
    <w:multiLevelType w:val="hybridMultilevel"/>
    <w:tmpl w:val="955ED77C"/>
    <w:lvl w:ilvl="0" w:tplc="34E6E6E6">
      <w:start w:val="1"/>
      <w:numFmt w:val="decimal"/>
      <w:lvlText w:val="%1)"/>
      <w:lvlJc w:val="left"/>
      <w:pPr>
        <w:ind w:left="900" w:hanging="360"/>
      </w:pPr>
      <w:rPr>
        <w:rFonts w:cs="Times New Roman" w:hint="default"/>
      </w:rPr>
    </w:lvl>
    <w:lvl w:ilvl="1" w:tplc="0C0A0019" w:tentative="1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65421"/>
    <w:rsid w:val="00022E54"/>
    <w:rsid w:val="0002661E"/>
    <w:rsid w:val="00073A73"/>
    <w:rsid w:val="00081E1F"/>
    <w:rsid w:val="00084811"/>
    <w:rsid w:val="000A6A10"/>
    <w:rsid w:val="000D03D5"/>
    <w:rsid w:val="000D14BD"/>
    <w:rsid w:val="000F4C1A"/>
    <w:rsid w:val="001046F2"/>
    <w:rsid w:val="001070DF"/>
    <w:rsid w:val="001079BB"/>
    <w:rsid w:val="00110561"/>
    <w:rsid w:val="0011548F"/>
    <w:rsid w:val="001B145B"/>
    <w:rsid w:val="001C6FE2"/>
    <w:rsid w:val="001C70B0"/>
    <w:rsid w:val="001E7C94"/>
    <w:rsid w:val="00205566"/>
    <w:rsid w:val="002438E8"/>
    <w:rsid w:val="00265B3A"/>
    <w:rsid w:val="002D3D32"/>
    <w:rsid w:val="002D5805"/>
    <w:rsid w:val="003102C8"/>
    <w:rsid w:val="00322D61"/>
    <w:rsid w:val="00326760"/>
    <w:rsid w:val="00334200"/>
    <w:rsid w:val="003342C8"/>
    <w:rsid w:val="0033551E"/>
    <w:rsid w:val="003A65E7"/>
    <w:rsid w:val="003B3488"/>
    <w:rsid w:val="003D3165"/>
    <w:rsid w:val="003E7223"/>
    <w:rsid w:val="004056F7"/>
    <w:rsid w:val="00405BA5"/>
    <w:rsid w:val="0040793B"/>
    <w:rsid w:val="004105A9"/>
    <w:rsid w:val="004268A2"/>
    <w:rsid w:val="0043173B"/>
    <w:rsid w:val="00441D44"/>
    <w:rsid w:val="00451AAC"/>
    <w:rsid w:val="0048254D"/>
    <w:rsid w:val="00487B9A"/>
    <w:rsid w:val="004E2F8E"/>
    <w:rsid w:val="004E4D18"/>
    <w:rsid w:val="00533551"/>
    <w:rsid w:val="00541EE2"/>
    <w:rsid w:val="00564CE5"/>
    <w:rsid w:val="00565421"/>
    <w:rsid w:val="005C4CC1"/>
    <w:rsid w:val="00600652"/>
    <w:rsid w:val="00603487"/>
    <w:rsid w:val="00606DDF"/>
    <w:rsid w:val="00613D83"/>
    <w:rsid w:val="00626405"/>
    <w:rsid w:val="006274BD"/>
    <w:rsid w:val="00637117"/>
    <w:rsid w:val="00657C5A"/>
    <w:rsid w:val="0066181B"/>
    <w:rsid w:val="00672CCC"/>
    <w:rsid w:val="006A483C"/>
    <w:rsid w:val="006D4CA0"/>
    <w:rsid w:val="007113F0"/>
    <w:rsid w:val="00736C1F"/>
    <w:rsid w:val="007400EB"/>
    <w:rsid w:val="00740CEB"/>
    <w:rsid w:val="007436EE"/>
    <w:rsid w:val="00750B8D"/>
    <w:rsid w:val="00765E16"/>
    <w:rsid w:val="00773222"/>
    <w:rsid w:val="007771BA"/>
    <w:rsid w:val="00797A4D"/>
    <w:rsid w:val="007A1EEF"/>
    <w:rsid w:val="007C1C9E"/>
    <w:rsid w:val="00833AC9"/>
    <w:rsid w:val="00847063"/>
    <w:rsid w:val="00874B3B"/>
    <w:rsid w:val="00897744"/>
    <w:rsid w:val="008A4007"/>
    <w:rsid w:val="008D304F"/>
    <w:rsid w:val="008E12A5"/>
    <w:rsid w:val="008E662C"/>
    <w:rsid w:val="008F6581"/>
    <w:rsid w:val="0091446D"/>
    <w:rsid w:val="009151C1"/>
    <w:rsid w:val="00941BB2"/>
    <w:rsid w:val="00943435"/>
    <w:rsid w:val="009434AC"/>
    <w:rsid w:val="0094590A"/>
    <w:rsid w:val="0094650E"/>
    <w:rsid w:val="0094708D"/>
    <w:rsid w:val="0095118C"/>
    <w:rsid w:val="00967139"/>
    <w:rsid w:val="0097435D"/>
    <w:rsid w:val="009801B4"/>
    <w:rsid w:val="009D4B1A"/>
    <w:rsid w:val="009E1303"/>
    <w:rsid w:val="009F0077"/>
    <w:rsid w:val="009F4A0E"/>
    <w:rsid w:val="00A04AB5"/>
    <w:rsid w:val="00A10938"/>
    <w:rsid w:val="00A12972"/>
    <w:rsid w:val="00A15B5E"/>
    <w:rsid w:val="00A16D3F"/>
    <w:rsid w:val="00A655B7"/>
    <w:rsid w:val="00A81CD5"/>
    <w:rsid w:val="00A92A13"/>
    <w:rsid w:val="00A94F1F"/>
    <w:rsid w:val="00AB17F8"/>
    <w:rsid w:val="00AB636A"/>
    <w:rsid w:val="00AE1989"/>
    <w:rsid w:val="00B25BCD"/>
    <w:rsid w:val="00B56D94"/>
    <w:rsid w:val="00B667F3"/>
    <w:rsid w:val="00B84072"/>
    <w:rsid w:val="00B91721"/>
    <w:rsid w:val="00B92D42"/>
    <w:rsid w:val="00BC0543"/>
    <w:rsid w:val="00BE0849"/>
    <w:rsid w:val="00BF58C7"/>
    <w:rsid w:val="00C1088C"/>
    <w:rsid w:val="00C609BF"/>
    <w:rsid w:val="00C636D6"/>
    <w:rsid w:val="00CB5247"/>
    <w:rsid w:val="00CD71B0"/>
    <w:rsid w:val="00CE02C4"/>
    <w:rsid w:val="00D00989"/>
    <w:rsid w:val="00D12954"/>
    <w:rsid w:val="00D13140"/>
    <w:rsid w:val="00D31E1B"/>
    <w:rsid w:val="00D40357"/>
    <w:rsid w:val="00D67A7F"/>
    <w:rsid w:val="00D7011E"/>
    <w:rsid w:val="00D72900"/>
    <w:rsid w:val="00D72B44"/>
    <w:rsid w:val="00D74A8B"/>
    <w:rsid w:val="00D8192C"/>
    <w:rsid w:val="00DA2205"/>
    <w:rsid w:val="00DB1504"/>
    <w:rsid w:val="00DF60A2"/>
    <w:rsid w:val="00E05FAA"/>
    <w:rsid w:val="00E10388"/>
    <w:rsid w:val="00E15843"/>
    <w:rsid w:val="00E310F2"/>
    <w:rsid w:val="00E71D03"/>
    <w:rsid w:val="00E9127C"/>
    <w:rsid w:val="00E92AD8"/>
    <w:rsid w:val="00E958FD"/>
    <w:rsid w:val="00E9627A"/>
    <w:rsid w:val="00EA6E4A"/>
    <w:rsid w:val="00EA7E48"/>
    <w:rsid w:val="00EE62D5"/>
    <w:rsid w:val="00EF10A8"/>
    <w:rsid w:val="00EF66A1"/>
    <w:rsid w:val="00F022BE"/>
    <w:rsid w:val="00F27884"/>
    <w:rsid w:val="00F3032B"/>
    <w:rsid w:val="00F4189C"/>
    <w:rsid w:val="00F42032"/>
    <w:rsid w:val="00F539FC"/>
    <w:rsid w:val="00F57CDC"/>
    <w:rsid w:val="00F75DA5"/>
    <w:rsid w:val="00F8776C"/>
    <w:rsid w:val="00F877A5"/>
    <w:rsid w:val="00F951E7"/>
    <w:rsid w:val="00FA76EA"/>
    <w:rsid w:val="00FF7A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60A2"/>
    <w:pPr>
      <w:spacing w:after="160" w:line="259" w:lineRule="auto"/>
    </w:pPr>
    <w:rPr>
      <w:lang w:val="es-ES_tradnl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833AC9"/>
    <w:rPr>
      <w:rFonts w:ascii="Times New Roman" w:hAnsi="Times New Roman" w:cs="Times New Roman"/>
      <w:color w:val="0000FF"/>
      <w:u w:val="single"/>
    </w:rPr>
  </w:style>
  <w:style w:type="paragraph" w:customStyle="1" w:styleId="ListParagraph1">
    <w:name w:val="List Paragraph1"/>
    <w:basedOn w:val="Normal"/>
    <w:uiPriority w:val="99"/>
    <w:rsid w:val="00A655B7"/>
    <w:pPr>
      <w:spacing w:line="254" w:lineRule="auto"/>
      <w:ind w:left="720"/>
      <w:contextualSpacing/>
    </w:pPr>
    <w:rPr>
      <w:rFonts w:eastAsia="Times New Roman"/>
      <w:lang w:val="es-ES"/>
    </w:rPr>
  </w:style>
  <w:style w:type="character" w:styleId="Emphasis">
    <w:name w:val="Emphasis"/>
    <w:basedOn w:val="DefaultParagraphFont"/>
    <w:uiPriority w:val="99"/>
    <w:qFormat/>
    <w:locked/>
    <w:rsid w:val="000D14BD"/>
    <w:rPr>
      <w:rFonts w:cs="Times New Roman"/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0868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868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0868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868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868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868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2conferenciacsm.foroactivo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2conferenciacsm.foroactivo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2conferenciacsm.foroactivo.com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://2conferenciacsm.foroactivo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2conferenciacsm.foroactiv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5</Pages>
  <Words>945</Words>
  <Characters>5202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Miguel Cuadrado Sierra</dc:creator>
  <cp:keywords/>
  <dc:description/>
  <cp:lastModifiedBy>User</cp:lastModifiedBy>
  <cp:revision>2</cp:revision>
  <cp:lastPrinted>2017-10-30T09:38:00Z</cp:lastPrinted>
  <dcterms:created xsi:type="dcterms:W3CDTF">2017-11-14T09:16:00Z</dcterms:created>
  <dcterms:modified xsi:type="dcterms:W3CDTF">2017-11-14T09:16:00Z</dcterms:modified>
</cp:coreProperties>
</file>